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5FB90" w14:textId="77777777" w:rsidR="00CC2925" w:rsidRPr="00513122" w:rsidRDefault="00CC2925" w:rsidP="00CC2925">
      <w:pPr>
        <w:jc w:val="center"/>
        <w:rPr>
          <w:rFonts w:ascii="Proxima Nova" w:hAnsi="Proxima Nova"/>
          <w:b/>
          <w:sz w:val="32"/>
          <w:szCs w:val="28"/>
        </w:rPr>
      </w:pPr>
      <w:r w:rsidRPr="00513122">
        <w:rPr>
          <w:rFonts w:ascii="Proxima Nova" w:hAnsi="Proxima Nova"/>
          <w:b/>
          <w:sz w:val="32"/>
          <w:szCs w:val="28"/>
        </w:rPr>
        <w:t>Christian City Church Carlingford Ltd</w:t>
      </w:r>
    </w:p>
    <w:p w14:paraId="7FF0AADC" w14:textId="77777777" w:rsidR="00CC2925" w:rsidRPr="00513122" w:rsidRDefault="00CC2925" w:rsidP="00CC2925">
      <w:pPr>
        <w:jc w:val="center"/>
        <w:rPr>
          <w:rFonts w:ascii="Proxima Nova" w:hAnsi="Proxima Nova"/>
          <w:b/>
          <w:sz w:val="32"/>
          <w:szCs w:val="28"/>
        </w:rPr>
      </w:pPr>
      <w:r w:rsidRPr="00513122">
        <w:rPr>
          <w:rFonts w:ascii="Proxima Nova" w:hAnsi="Proxima Nova"/>
          <w:b/>
          <w:sz w:val="32"/>
          <w:szCs w:val="28"/>
        </w:rPr>
        <w:t>(The “Company”)</w:t>
      </w:r>
    </w:p>
    <w:p w14:paraId="4ED7BB2C" w14:textId="77777777" w:rsidR="00CC2925" w:rsidRPr="00513122" w:rsidRDefault="00CC2925" w:rsidP="00CC2925">
      <w:pPr>
        <w:jc w:val="center"/>
        <w:rPr>
          <w:rFonts w:ascii="Proxima Nova" w:hAnsi="Proxima Nova"/>
          <w:b/>
          <w:sz w:val="32"/>
          <w:szCs w:val="28"/>
        </w:rPr>
      </w:pPr>
      <w:r w:rsidRPr="00513122">
        <w:rPr>
          <w:rFonts w:ascii="Proxima Nova" w:hAnsi="Proxima Nova"/>
          <w:b/>
          <w:sz w:val="32"/>
          <w:szCs w:val="28"/>
        </w:rPr>
        <w:t>ABN: 57 102 456 084</w:t>
      </w:r>
    </w:p>
    <w:p w14:paraId="45346D90" w14:textId="77777777" w:rsidR="00CC2925" w:rsidRPr="00513122" w:rsidRDefault="00CC2925" w:rsidP="00CC2925">
      <w:pPr>
        <w:jc w:val="center"/>
        <w:rPr>
          <w:rFonts w:ascii="Proxima Nova" w:hAnsi="Proxima Nova"/>
          <w:b/>
          <w:sz w:val="32"/>
          <w:szCs w:val="28"/>
        </w:rPr>
      </w:pPr>
    </w:p>
    <w:p w14:paraId="075BFA58" w14:textId="77777777" w:rsidR="00CC2925" w:rsidRPr="00513122" w:rsidRDefault="00CC2925" w:rsidP="00CC2925">
      <w:pPr>
        <w:jc w:val="center"/>
        <w:rPr>
          <w:rFonts w:ascii="Proxima Nova" w:hAnsi="Proxima Nova"/>
          <w:b/>
          <w:sz w:val="32"/>
          <w:szCs w:val="28"/>
        </w:rPr>
      </w:pPr>
      <w:r w:rsidRPr="00513122">
        <w:rPr>
          <w:rFonts w:ascii="Proxima Nova" w:hAnsi="Proxima Nova"/>
          <w:b/>
          <w:sz w:val="32"/>
          <w:szCs w:val="28"/>
        </w:rPr>
        <w:t>Agenda of a Directors Meeting</w:t>
      </w:r>
    </w:p>
    <w:p w14:paraId="6E9FAAF4" w14:textId="77777777" w:rsidR="00CC2925" w:rsidRPr="00513122" w:rsidRDefault="00CC2925" w:rsidP="00CC2925">
      <w:pPr>
        <w:pBdr>
          <w:bottom w:val="single" w:sz="6" w:space="1" w:color="auto"/>
        </w:pBdr>
        <w:jc w:val="center"/>
        <w:rPr>
          <w:rFonts w:ascii="Proxima Nova" w:hAnsi="Proxima Nova"/>
          <w:sz w:val="28"/>
          <w:szCs w:val="28"/>
        </w:rPr>
      </w:pPr>
    </w:p>
    <w:p w14:paraId="7E6E3A30" w14:textId="77777777" w:rsidR="00CC2925" w:rsidRPr="00513122" w:rsidRDefault="00CC2925" w:rsidP="00CC2925">
      <w:pPr>
        <w:rPr>
          <w:rFonts w:ascii="Proxima Nova" w:hAnsi="Proxima Nov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215"/>
      </w:tblGrid>
      <w:tr w:rsidR="00046322" w14:paraId="06923AC4" w14:textId="77777777" w:rsidTr="00046322">
        <w:tc>
          <w:tcPr>
            <w:tcW w:w="1413" w:type="dxa"/>
          </w:tcPr>
          <w:p w14:paraId="65BB44D6" w14:textId="77777777" w:rsidR="00046322" w:rsidRPr="00046322" w:rsidRDefault="00046322" w:rsidP="00CC2925">
            <w:pPr>
              <w:rPr>
                <w:rFonts w:ascii="Proxima Nova" w:hAnsi="Proxima Nova"/>
                <w:b/>
              </w:rPr>
            </w:pPr>
            <w:r>
              <w:rPr>
                <w:rFonts w:ascii="Proxima Nova" w:hAnsi="Proxima Nova"/>
                <w:b/>
              </w:rPr>
              <w:t>Date:</w:t>
            </w:r>
          </w:p>
        </w:tc>
        <w:tc>
          <w:tcPr>
            <w:tcW w:w="8215" w:type="dxa"/>
          </w:tcPr>
          <w:p w14:paraId="5C4CBA41" w14:textId="4C997882" w:rsidR="00046322" w:rsidRPr="009E7386" w:rsidRDefault="009E7386" w:rsidP="00CC2925">
            <w:pPr>
              <w:rPr>
                <w:rFonts w:ascii="Proxima Nova" w:hAnsi="Proxima Nova"/>
                <w:caps/>
              </w:rPr>
            </w:pPr>
            <w:r>
              <w:rPr>
                <w:rFonts w:ascii="Proxima Nova" w:hAnsi="Proxima Nova"/>
              </w:rPr>
              <w:t xml:space="preserve">Thursday </w:t>
            </w:r>
            <w:r w:rsidR="006D0B78">
              <w:rPr>
                <w:rFonts w:ascii="Proxima Nova" w:hAnsi="Proxima Nova"/>
              </w:rPr>
              <w:t>29 July 2021</w:t>
            </w:r>
          </w:p>
        </w:tc>
      </w:tr>
      <w:tr w:rsidR="00046322" w14:paraId="3BE309B5" w14:textId="77777777" w:rsidTr="00046322">
        <w:tc>
          <w:tcPr>
            <w:tcW w:w="1413" w:type="dxa"/>
          </w:tcPr>
          <w:p w14:paraId="32E51AF0" w14:textId="77777777" w:rsidR="00046322" w:rsidRPr="00046322" w:rsidRDefault="00046322" w:rsidP="00CC2925">
            <w:pPr>
              <w:rPr>
                <w:rFonts w:ascii="Proxima Nova" w:hAnsi="Proxima Nova"/>
                <w:b/>
              </w:rPr>
            </w:pPr>
            <w:r>
              <w:rPr>
                <w:rFonts w:ascii="Proxima Nova" w:hAnsi="Proxima Nova"/>
                <w:b/>
              </w:rPr>
              <w:t>Time:</w:t>
            </w:r>
          </w:p>
        </w:tc>
        <w:tc>
          <w:tcPr>
            <w:tcW w:w="8215" w:type="dxa"/>
          </w:tcPr>
          <w:p w14:paraId="1A4749B3" w14:textId="77777777" w:rsidR="00046322" w:rsidRDefault="00046322" w:rsidP="00CC2925">
            <w:pPr>
              <w:rPr>
                <w:rFonts w:ascii="Proxima Nova" w:hAnsi="Proxima Nova"/>
              </w:rPr>
            </w:pPr>
            <w:proofErr w:type="spellStart"/>
            <w:r>
              <w:rPr>
                <w:rFonts w:ascii="Proxima Nova" w:hAnsi="Proxima Nova"/>
              </w:rPr>
              <w:t>7.00am</w:t>
            </w:r>
            <w:proofErr w:type="spellEnd"/>
          </w:p>
        </w:tc>
      </w:tr>
      <w:tr w:rsidR="00046322" w14:paraId="1AC4B842" w14:textId="77777777" w:rsidTr="00046322">
        <w:tc>
          <w:tcPr>
            <w:tcW w:w="1413" w:type="dxa"/>
          </w:tcPr>
          <w:p w14:paraId="0FF828A4" w14:textId="77777777" w:rsidR="00046322" w:rsidRPr="00046322" w:rsidRDefault="00046322" w:rsidP="00CC2925">
            <w:pPr>
              <w:rPr>
                <w:rFonts w:ascii="Proxima Nova" w:hAnsi="Proxima Nova"/>
                <w:b/>
              </w:rPr>
            </w:pPr>
            <w:r>
              <w:rPr>
                <w:rFonts w:ascii="Proxima Nova" w:hAnsi="Proxima Nova"/>
                <w:b/>
              </w:rPr>
              <w:t>Location:</w:t>
            </w:r>
          </w:p>
        </w:tc>
        <w:tc>
          <w:tcPr>
            <w:tcW w:w="8215" w:type="dxa"/>
          </w:tcPr>
          <w:p w14:paraId="3E3BE4C9" w14:textId="77777777" w:rsidR="00046322" w:rsidRDefault="006708ED" w:rsidP="00CC2925">
            <w:pPr>
              <w:rPr>
                <w:rFonts w:ascii="Proxima Nova" w:hAnsi="Proxima Nova"/>
              </w:rPr>
            </w:pPr>
            <w:r>
              <w:rPr>
                <w:rFonts w:ascii="Proxima Nova" w:hAnsi="Proxima Nova"/>
              </w:rPr>
              <w:t>Online via Microsoft Teams</w:t>
            </w:r>
          </w:p>
        </w:tc>
      </w:tr>
      <w:tr w:rsidR="00046322" w14:paraId="3A6AF423" w14:textId="77777777" w:rsidTr="00046322">
        <w:tc>
          <w:tcPr>
            <w:tcW w:w="1413" w:type="dxa"/>
          </w:tcPr>
          <w:p w14:paraId="07DD6929" w14:textId="77777777" w:rsidR="00046322" w:rsidRPr="00046322" w:rsidRDefault="00046322" w:rsidP="00CC2925">
            <w:pPr>
              <w:rPr>
                <w:rFonts w:ascii="Proxima Nova" w:hAnsi="Proxima Nova"/>
                <w:b/>
              </w:rPr>
            </w:pPr>
            <w:r>
              <w:rPr>
                <w:rFonts w:ascii="Proxima Nova" w:hAnsi="Proxima Nova"/>
                <w:b/>
              </w:rPr>
              <w:t>Directors:</w:t>
            </w:r>
          </w:p>
        </w:tc>
        <w:tc>
          <w:tcPr>
            <w:tcW w:w="8215" w:type="dxa"/>
          </w:tcPr>
          <w:p w14:paraId="541811AD" w14:textId="11A715DE" w:rsidR="00046322" w:rsidRDefault="00046322" w:rsidP="00046322">
            <w:pPr>
              <w:jc w:val="both"/>
              <w:rPr>
                <w:rFonts w:ascii="Proxima Nova" w:hAnsi="Proxima Nova"/>
              </w:rPr>
            </w:pPr>
          </w:p>
        </w:tc>
      </w:tr>
      <w:tr w:rsidR="00046322" w14:paraId="367F5F41" w14:textId="77777777" w:rsidTr="00046322">
        <w:tc>
          <w:tcPr>
            <w:tcW w:w="1413" w:type="dxa"/>
          </w:tcPr>
          <w:p w14:paraId="3424B7D6" w14:textId="77777777" w:rsidR="00046322" w:rsidRPr="00046322" w:rsidRDefault="00046322" w:rsidP="00CC2925">
            <w:pPr>
              <w:rPr>
                <w:rFonts w:ascii="Proxima Nova" w:hAnsi="Proxima Nova"/>
                <w:b/>
              </w:rPr>
            </w:pPr>
            <w:r>
              <w:rPr>
                <w:rFonts w:ascii="Proxima Nova" w:hAnsi="Proxima Nova"/>
                <w:b/>
              </w:rPr>
              <w:t>Invitees:</w:t>
            </w:r>
          </w:p>
        </w:tc>
        <w:tc>
          <w:tcPr>
            <w:tcW w:w="8215" w:type="dxa"/>
          </w:tcPr>
          <w:p w14:paraId="7FAD4D67" w14:textId="51FE9946" w:rsidR="00046322" w:rsidRDefault="00046322" w:rsidP="00CC2925">
            <w:pPr>
              <w:rPr>
                <w:rFonts w:ascii="Proxima Nova" w:hAnsi="Proxima Nova"/>
              </w:rPr>
            </w:pPr>
          </w:p>
        </w:tc>
      </w:tr>
      <w:tr w:rsidR="00046322" w14:paraId="5FBD2924" w14:textId="77777777" w:rsidTr="00046322">
        <w:tc>
          <w:tcPr>
            <w:tcW w:w="1413" w:type="dxa"/>
          </w:tcPr>
          <w:p w14:paraId="4F761DC0" w14:textId="77777777" w:rsidR="00046322" w:rsidRPr="00046322" w:rsidRDefault="00046322" w:rsidP="00CC2925">
            <w:pPr>
              <w:rPr>
                <w:rFonts w:ascii="Proxima Nova" w:hAnsi="Proxima Nova"/>
                <w:b/>
              </w:rPr>
            </w:pPr>
            <w:r>
              <w:rPr>
                <w:rFonts w:ascii="Proxima Nova" w:hAnsi="Proxima Nova"/>
                <w:b/>
              </w:rPr>
              <w:t>Apologies:</w:t>
            </w:r>
          </w:p>
        </w:tc>
        <w:tc>
          <w:tcPr>
            <w:tcW w:w="8215" w:type="dxa"/>
          </w:tcPr>
          <w:p w14:paraId="01602020" w14:textId="2F4AF20A" w:rsidR="00046322" w:rsidRDefault="00046322" w:rsidP="00CC2925">
            <w:pPr>
              <w:rPr>
                <w:rFonts w:ascii="Proxima Nova" w:hAnsi="Proxima Nova"/>
              </w:rPr>
            </w:pPr>
          </w:p>
        </w:tc>
      </w:tr>
    </w:tbl>
    <w:p w14:paraId="76E028C9" w14:textId="77777777" w:rsidR="00CC2925" w:rsidRPr="00513122" w:rsidRDefault="00CC2925" w:rsidP="00CC2925">
      <w:pPr>
        <w:pBdr>
          <w:bottom w:val="single" w:sz="6" w:space="1" w:color="auto"/>
        </w:pBdr>
        <w:rPr>
          <w:rFonts w:ascii="Proxima Nova" w:hAnsi="Proxima Nova"/>
        </w:rPr>
      </w:pPr>
    </w:p>
    <w:p w14:paraId="1089A31B" w14:textId="77777777" w:rsidR="00CC2925" w:rsidRPr="00513122" w:rsidRDefault="00CC2925" w:rsidP="00CC2925">
      <w:pPr>
        <w:rPr>
          <w:rFonts w:ascii="Proxima Nova" w:hAnsi="Proxima Nova"/>
        </w:rPr>
      </w:pPr>
    </w:p>
    <w:p w14:paraId="0B42EE7F" w14:textId="77777777" w:rsidR="00CC2925" w:rsidRPr="00513122" w:rsidRDefault="00CC2925" w:rsidP="007750DB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 w:rsidRPr="00513122">
        <w:rPr>
          <w:rFonts w:ascii="Proxima Nova" w:hAnsi="Proxima Nova"/>
        </w:rPr>
        <w:t>Welcome &amp; Prayer</w:t>
      </w:r>
      <w:r w:rsidRPr="00513122">
        <w:rPr>
          <w:rFonts w:ascii="Proxima Nova" w:hAnsi="Proxima Nova"/>
        </w:rPr>
        <w:br/>
      </w:r>
    </w:p>
    <w:p w14:paraId="21C42DA5" w14:textId="77777777" w:rsidR="008837A1" w:rsidRDefault="00CC2925" w:rsidP="007750DB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 w:rsidRPr="00513122">
        <w:rPr>
          <w:rFonts w:ascii="Proxima Nova" w:hAnsi="Proxima Nova"/>
        </w:rPr>
        <w:t>Quorum</w:t>
      </w:r>
    </w:p>
    <w:p w14:paraId="7E17CC8F" w14:textId="77777777" w:rsidR="008837A1" w:rsidRDefault="008837A1" w:rsidP="008837A1">
      <w:pPr>
        <w:ind w:left="567"/>
        <w:rPr>
          <w:rFonts w:ascii="Proxima Nova" w:hAnsi="Proxima Nova"/>
        </w:rPr>
      </w:pPr>
    </w:p>
    <w:p w14:paraId="720F7DEF" w14:textId="77777777" w:rsidR="00CC2925" w:rsidRPr="00513122" w:rsidRDefault="00195CE8" w:rsidP="007750DB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>
        <w:rPr>
          <w:rFonts w:ascii="Proxima Nova" w:hAnsi="Proxima Nova"/>
        </w:rPr>
        <w:t>Apologies</w:t>
      </w:r>
      <w:r w:rsidR="008837A1">
        <w:rPr>
          <w:rFonts w:ascii="Proxima Nova" w:hAnsi="Proxima Nova"/>
        </w:rPr>
        <w:t xml:space="preserve"> </w:t>
      </w:r>
      <w:r w:rsidR="00CC2925" w:rsidRPr="00513122">
        <w:rPr>
          <w:rFonts w:ascii="Proxima Nova" w:hAnsi="Proxima Nova"/>
        </w:rPr>
        <w:br/>
      </w:r>
    </w:p>
    <w:p w14:paraId="575F40EB" w14:textId="33051685" w:rsidR="00CC2925" w:rsidRPr="00513122" w:rsidRDefault="00195CE8" w:rsidP="008837A1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>
        <w:rPr>
          <w:rFonts w:ascii="Proxima Nova" w:hAnsi="Proxima Nova"/>
        </w:rPr>
        <w:t>Conflict of Interest</w:t>
      </w:r>
      <w:r w:rsidR="00441469">
        <w:rPr>
          <w:rFonts w:ascii="Proxima Nova" w:hAnsi="Proxima Nova"/>
        </w:rPr>
        <w:t xml:space="preserve"> incl. Annual Review of Register</w:t>
      </w:r>
      <w:r w:rsidR="00CC2925" w:rsidRPr="00513122">
        <w:rPr>
          <w:rFonts w:ascii="Proxima Nova" w:hAnsi="Proxima Nova"/>
        </w:rPr>
        <w:br/>
      </w:r>
    </w:p>
    <w:p w14:paraId="7C4A6463" w14:textId="77777777" w:rsidR="00D44ADD" w:rsidRPr="00513122" w:rsidRDefault="00AD487D" w:rsidP="002329ED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>
        <w:rPr>
          <w:rFonts w:ascii="Proxima Nova" w:hAnsi="Proxima Nova"/>
        </w:rPr>
        <w:t>Minutes</w:t>
      </w:r>
      <w:r w:rsidR="002B1B48">
        <w:rPr>
          <w:rFonts w:ascii="Proxima Nova" w:hAnsi="Proxima Nova"/>
        </w:rPr>
        <w:t xml:space="preserve"> of previous meeting</w:t>
      </w:r>
      <w:r w:rsidR="0096527D" w:rsidRPr="00513122">
        <w:rPr>
          <w:rFonts w:ascii="Proxima Nova" w:hAnsi="Proxima Nova"/>
        </w:rPr>
        <w:br/>
      </w:r>
    </w:p>
    <w:p w14:paraId="4CFA352E" w14:textId="792951D8" w:rsidR="00D44ADD" w:rsidRDefault="00AD487D" w:rsidP="006708ED">
      <w:pPr>
        <w:numPr>
          <w:ilvl w:val="0"/>
          <w:numId w:val="2"/>
        </w:numPr>
        <w:spacing w:line="480" w:lineRule="auto"/>
        <w:ind w:left="567" w:hanging="567"/>
        <w:rPr>
          <w:rFonts w:ascii="Proxima Nova" w:hAnsi="Proxima Nova"/>
        </w:rPr>
      </w:pPr>
      <w:r>
        <w:rPr>
          <w:rFonts w:ascii="Proxima Nova" w:hAnsi="Proxima Nova"/>
        </w:rPr>
        <w:t>Business Arising</w:t>
      </w:r>
      <w:r w:rsidR="000A41A7">
        <w:rPr>
          <w:rFonts w:ascii="Proxima Nova" w:hAnsi="Proxima Nova"/>
        </w:rPr>
        <w:t xml:space="preserve"> - None</w:t>
      </w:r>
    </w:p>
    <w:p w14:paraId="35D7126F" w14:textId="77777777" w:rsidR="006708ED" w:rsidRDefault="006708ED" w:rsidP="000866F6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>
        <w:rPr>
          <w:rFonts w:ascii="Proxima Nova" w:hAnsi="Proxima Nova"/>
        </w:rPr>
        <w:t>COVID-19 Update</w:t>
      </w:r>
    </w:p>
    <w:p w14:paraId="16EAF54F" w14:textId="77777777" w:rsidR="000866F6" w:rsidRPr="00513122" w:rsidRDefault="000866F6" w:rsidP="002737EE">
      <w:pPr>
        <w:rPr>
          <w:rFonts w:ascii="Proxima Nova" w:hAnsi="Proxima Nova"/>
        </w:rPr>
      </w:pPr>
    </w:p>
    <w:p w14:paraId="4ED18807" w14:textId="1055365F" w:rsidR="00D45D83" w:rsidRDefault="002B1B48" w:rsidP="0079219D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 w:rsidRPr="007A61CE">
        <w:rPr>
          <w:rFonts w:ascii="Proxima Nova" w:hAnsi="Proxima Nova"/>
        </w:rPr>
        <w:t>20</w:t>
      </w:r>
      <w:r w:rsidR="00441469">
        <w:rPr>
          <w:rFonts w:ascii="Proxima Nova" w:hAnsi="Proxima Nova"/>
        </w:rPr>
        <w:t>2</w:t>
      </w:r>
      <w:r w:rsidR="006D0B78">
        <w:rPr>
          <w:rFonts w:ascii="Proxima Nova" w:hAnsi="Proxima Nova"/>
        </w:rPr>
        <w:t>1</w:t>
      </w:r>
      <w:r w:rsidRPr="007A61CE">
        <w:rPr>
          <w:rFonts w:ascii="Proxima Nova" w:hAnsi="Proxima Nova"/>
        </w:rPr>
        <w:t xml:space="preserve"> </w:t>
      </w:r>
      <w:r w:rsidR="00AD487D" w:rsidRPr="007A61CE">
        <w:rPr>
          <w:rFonts w:ascii="Proxima Nova" w:hAnsi="Proxima Nova"/>
        </w:rPr>
        <w:t xml:space="preserve">YTD Financials </w:t>
      </w:r>
    </w:p>
    <w:p w14:paraId="575C5473" w14:textId="77777777" w:rsidR="0079219D" w:rsidRDefault="0079219D" w:rsidP="0079219D">
      <w:pPr>
        <w:pStyle w:val="ListParagraph"/>
        <w:rPr>
          <w:rFonts w:ascii="Proxima Nova" w:hAnsi="Proxima Nova"/>
        </w:rPr>
      </w:pPr>
    </w:p>
    <w:p w14:paraId="0C20ACCD" w14:textId="7BF93547" w:rsidR="00D45D83" w:rsidRDefault="00441469" w:rsidP="007750DB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>
        <w:rPr>
          <w:rFonts w:ascii="Proxima Nova" w:hAnsi="Proxima Nova"/>
        </w:rPr>
        <w:t>C3 Wentworthville Update</w:t>
      </w:r>
    </w:p>
    <w:p w14:paraId="5C91F2F6" w14:textId="77777777" w:rsidR="002432A3" w:rsidRDefault="002432A3" w:rsidP="002432A3">
      <w:pPr>
        <w:pStyle w:val="ListParagraph"/>
        <w:rPr>
          <w:rFonts w:ascii="Proxima Nova" w:hAnsi="Proxima Nova"/>
        </w:rPr>
      </w:pPr>
    </w:p>
    <w:p w14:paraId="5FDB9EC7" w14:textId="4D88A0E3" w:rsidR="00441469" w:rsidRDefault="00441469" w:rsidP="007750DB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>
        <w:rPr>
          <w:rFonts w:ascii="Proxima Nova" w:hAnsi="Proxima Nova"/>
        </w:rPr>
        <w:t>Annual Policy Review</w:t>
      </w:r>
    </w:p>
    <w:p w14:paraId="5C5DDF98" w14:textId="77777777" w:rsidR="007A61CE" w:rsidRDefault="007A61CE" w:rsidP="007A61CE">
      <w:pPr>
        <w:pStyle w:val="ListParagraph"/>
        <w:rPr>
          <w:rFonts w:ascii="Proxima Nova" w:hAnsi="Proxima Nova"/>
        </w:rPr>
      </w:pPr>
    </w:p>
    <w:p w14:paraId="1857A928" w14:textId="77777777" w:rsidR="002737EE" w:rsidRPr="00513122" w:rsidRDefault="00AD487D" w:rsidP="007750DB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>
        <w:rPr>
          <w:rFonts w:ascii="Proxima Nova" w:hAnsi="Proxima Nova"/>
        </w:rPr>
        <w:t>Work Health and Safety</w:t>
      </w:r>
    </w:p>
    <w:p w14:paraId="76011C53" w14:textId="77777777" w:rsidR="003F5355" w:rsidRPr="00513122" w:rsidRDefault="003F5355" w:rsidP="007750DB">
      <w:pPr>
        <w:ind w:left="567" w:hanging="567"/>
        <w:rPr>
          <w:rFonts w:ascii="Proxima Nova" w:hAnsi="Proxima Nova"/>
        </w:rPr>
      </w:pPr>
    </w:p>
    <w:p w14:paraId="23A89038" w14:textId="6E875CE8" w:rsidR="00291696" w:rsidRDefault="00AD487D" w:rsidP="007750DB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proofErr w:type="spellStart"/>
      <w:r>
        <w:rPr>
          <w:rFonts w:ascii="Proxima Nova" w:hAnsi="Proxima Nova"/>
        </w:rPr>
        <w:t>Child</w:t>
      </w:r>
      <w:r w:rsidR="000220AF">
        <w:rPr>
          <w:rFonts w:ascii="Proxima Nova" w:hAnsi="Proxima Nova"/>
        </w:rPr>
        <w:t>Safe</w:t>
      </w:r>
      <w:proofErr w:type="spellEnd"/>
    </w:p>
    <w:p w14:paraId="14B175C2" w14:textId="77777777" w:rsidR="008837A1" w:rsidRDefault="008837A1" w:rsidP="008837A1">
      <w:pPr>
        <w:pStyle w:val="ListParagraph"/>
        <w:rPr>
          <w:rFonts w:ascii="Proxima Nova" w:hAnsi="Proxima Nova"/>
        </w:rPr>
      </w:pPr>
    </w:p>
    <w:p w14:paraId="76FF5CE7" w14:textId="77777777" w:rsidR="008837A1" w:rsidRDefault="008837A1" w:rsidP="007750DB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>
        <w:rPr>
          <w:rFonts w:ascii="Proxima Nova" w:hAnsi="Proxima Nova"/>
        </w:rPr>
        <w:t>Known Offenders</w:t>
      </w:r>
    </w:p>
    <w:p w14:paraId="3D9C0A6C" w14:textId="77777777" w:rsidR="00291696" w:rsidRPr="00513122" w:rsidRDefault="00291696" w:rsidP="00291696">
      <w:pPr>
        <w:pStyle w:val="ListParagraph"/>
        <w:rPr>
          <w:rFonts w:ascii="Proxima Nova" w:hAnsi="Proxima Nova"/>
        </w:rPr>
      </w:pPr>
    </w:p>
    <w:p w14:paraId="2648987E" w14:textId="77777777" w:rsidR="00CC2925" w:rsidRPr="00513122" w:rsidRDefault="00AD487D" w:rsidP="007750DB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>
        <w:rPr>
          <w:rFonts w:ascii="Proxima Nova" w:hAnsi="Proxima Nova"/>
        </w:rPr>
        <w:t>General Business</w:t>
      </w:r>
      <w:r w:rsidR="00CC2925" w:rsidRPr="00513122">
        <w:rPr>
          <w:rFonts w:ascii="Proxima Nova" w:hAnsi="Proxima Nova"/>
        </w:rPr>
        <w:br/>
      </w:r>
    </w:p>
    <w:p w14:paraId="4A0EE9A6" w14:textId="398184AE" w:rsidR="00CC2925" w:rsidRDefault="00AD487D" w:rsidP="00AD487D">
      <w:pPr>
        <w:numPr>
          <w:ilvl w:val="0"/>
          <w:numId w:val="2"/>
        </w:numPr>
        <w:spacing w:line="480" w:lineRule="auto"/>
        <w:ind w:left="567" w:hanging="567"/>
        <w:rPr>
          <w:rFonts w:ascii="Proxima Nova" w:hAnsi="Proxima Nova"/>
        </w:rPr>
      </w:pPr>
      <w:r>
        <w:rPr>
          <w:rFonts w:ascii="Proxima Nova" w:hAnsi="Proxima Nova"/>
        </w:rPr>
        <w:t>Next Directors’ Meeting</w:t>
      </w:r>
      <w:r w:rsidR="00441469">
        <w:rPr>
          <w:rFonts w:ascii="Proxima Nova" w:hAnsi="Proxima Nova"/>
        </w:rPr>
        <w:t xml:space="preserve"> – Thursday </w:t>
      </w:r>
      <w:r w:rsidR="006D0B78">
        <w:rPr>
          <w:rFonts w:ascii="Proxima Nova" w:hAnsi="Proxima Nova"/>
        </w:rPr>
        <w:t>28 October 2021</w:t>
      </w:r>
    </w:p>
    <w:p w14:paraId="392650E8" w14:textId="77777777" w:rsidR="00AD487D" w:rsidRPr="00513122" w:rsidRDefault="00AD487D" w:rsidP="007750DB">
      <w:pPr>
        <w:numPr>
          <w:ilvl w:val="0"/>
          <w:numId w:val="2"/>
        </w:numPr>
        <w:ind w:left="567" w:hanging="567"/>
        <w:rPr>
          <w:rFonts w:ascii="Proxima Nova" w:hAnsi="Proxima Nova"/>
        </w:rPr>
      </w:pPr>
      <w:r>
        <w:rPr>
          <w:rFonts w:ascii="Proxima Nova" w:hAnsi="Proxima Nova"/>
        </w:rPr>
        <w:t>Closure</w:t>
      </w:r>
    </w:p>
    <w:sectPr w:rsidR="00AD487D" w:rsidRPr="00513122" w:rsidSect="0075558A">
      <w:footerReference w:type="default" r:id="rId7"/>
      <w:pgSz w:w="11906" w:h="16838" w:code="9"/>
      <w:pgMar w:top="1134" w:right="1134" w:bottom="113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E0131" w14:textId="77777777" w:rsidR="00413B91" w:rsidRDefault="00413B91">
      <w:r>
        <w:separator/>
      </w:r>
    </w:p>
  </w:endnote>
  <w:endnote w:type="continuationSeparator" w:id="0">
    <w:p w14:paraId="32663C9A" w14:textId="77777777" w:rsidR="00413B91" w:rsidRDefault="00413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">
    <w:altName w:val="Tahoma"/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3BF27" w14:textId="07EF9A4F" w:rsidR="001712DC" w:rsidRPr="007D5C3A" w:rsidRDefault="008837A1" w:rsidP="008837A1">
    <w:pPr>
      <w:pStyle w:val="Footer"/>
      <w:rPr>
        <w:sz w:val="16"/>
        <w:szCs w:val="16"/>
      </w:rPr>
    </w:pPr>
    <w:r w:rsidRPr="00441469">
      <w:rPr>
        <w:rFonts w:ascii="Proxima Nova" w:hAnsi="Proxima Nova"/>
        <w:sz w:val="16"/>
        <w:szCs w:val="16"/>
      </w:rPr>
      <w:fldChar w:fldCharType="begin"/>
    </w:r>
    <w:r w:rsidRPr="00441469">
      <w:rPr>
        <w:rFonts w:ascii="Proxima Nova" w:hAnsi="Proxima Nova"/>
        <w:sz w:val="16"/>
        <w:szCs w:val="16"/>
      </w:rPr>
      <w:instrText xml:space="preserve"> FILENAME  \p  \* MERGEFORMAT </w:instrText>
    </w:r>
    <w:r w:rsidRPr="00441469">
      <w:rPr>
        <w:rFonts w:ascii="Proxima Nova" w:hAnsi="Proxima Nova"/>
        <w:sz w:val="16"/>
        <w:szCs w:val="16"/>
      </w:rPr>
      <w:fldChar w:fldCharType="separate"/>
    </w:r>
    <w:r w:rsidR="006D0B78">
      <w:rPr>
        <w:rFonts w:ascii="Proxima Nova" w:hAnsi="Proxima Nova"/>
        <w:noProof/>
        <w:sz w:val="16"/>
        <w:szCs w:val="16"/>
      </w:rPr>
      <w:t>Q:\Companies and Funds\CCCC Ltd\Directors\Agendas\2021 07 29_Agenda.docx</w:t>
    </w:r>
    <w:r w:rsidRPr="00441469">
      <w:rPr>
        <w:rFonts w:ascii="Proxima Nova" w:hAnsi="Proxima Nov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4C409" w14:textId="77777777" w:rsidR="00413B91" w:rsidRDefault="00413B91">
      <w:r>
        <w:separator/>
      </w:r>
    </w:p>
  </w:footnote>
  <w:footnote w:type="continuationSeparator" w:id="0">
    <w:p w14:paraId="164D4356" w14:textId="77777777" w:rsidR="00413B91" w:rsidRDefault="00413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7A68"/>
    <w:multiLevelType w:val="hybridMultilevel"/>
    <w:tmpl w:val="7B90AE6C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ABF577B"/>
    <w:multiLevelType w:val="hybridMultilevel"/>
    <w:tmpl w:val="9FD09D78"/>
    <w:lvl w:ilvl="0" w:tplc="0C09000F">
      <w:start w:val="1"/>
      <w:numFmt w:val="decimal"/>
      <w:lvlText w:val="%1."/>
      <w:lvlJc w:val="left"/>
      <w:pPr>
        <w:tabs>
          <w:tab w:val="num" w:pos="3053"/>
        </w:tabs>
        <w:ind w:left="3053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10691210">
    <w:abstractNumId w:val="0"/>
  </w:num>
  <w:num w:numId="2" w16cid:durableId="1227304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241"/>
    <w:rsid w:val="000220AF"/>
    <w:rsid w:val="000251E9"/>
    <w:rsid w:val="000357CE"/>
    <w:rsid w:val="00046322"/>
    <w:rsid w:val="000635DD"/>
    <w:rsid w:val="00065975"/>
    <w:rsid w:val="00085E30"/>
    <w:rsid w:val="000866F6"/>
    <w:rsid w:val="000A41A7"/>
    <w:rsid w:val="000C7762"/>
    <w:rsid w:val="000E6310"/>
    <w:rsid w:val="001078E9"/>
    <w:rsid w:val="00141111"/>
    <w:rsid w:val="00141CE8"/>
    <w:rsid w:val="00150496"/>
    <w:rsid w:val="001712DC"/>
    <w:rsid w:val="00173592"/>
    <w:rsid w:val="00173CFB"/>
    <w:rsid w:val="00177614"/>
    <w:rsid w:val="00195CE8"/>
    <w:rsid w:val="001A2B16"/>
    <w:rsid w:val="001B1000"/>
    <w:rsid w:val="001B123F"/>
    <w:rsid w:val="001C1B35"/>
    <w:rsid w:val="001F2660"/>
    <w:rsid w:val="002329ED"/>
    <w:rsid w:val="00237E43"/>
    <w:rsid w:val="0024099A"/>
    <w:rsid w:val="002432A3"/>
    <w:rsid w:val="0024794A"/>
    <w:rsid w:val="002737EE"/>
    <w:rsid w:val="00276A2F"/>
    <w:rsid w:val="00280433"/>
    <w:rsid w:val="00284156"/>
    <w:rsid w:val="00291696"/>
    <w:rsid w:val="00295082"/>
    <w:rsid w:val="002A5712"/>
    <w:rsid w:val="002B1B48"/>
    <w:rsid w:val="002D7CBB"/>
    <w:rsid w:val="00300043"/>
    <w:rsid w:val="00302498"/>
    <w:rsid w:val="003172F1"/>
    <w:rsid w:val="0032190F"/>
    <w:rsid w:val="003244EE"/>
    <w:rsid w:val="0033794D"/>
    <w:rsid w:val="00342807"/>
    <w:rsid w:val="003448BF"/>
    <w:rsid w:val="0036502F"/>
    <w:rsid w:val="00383B69"/>
    <w:rsid w:val="003C3AD0"/>
    <w:rsid w:val="003C5764"/>
    <w:rsid w:val="003D4657"/>
    <w:rsid w:val="003E257C"/>
    <w:rsid w:val="003F5355"/>
    <w:rsid w:val="00403EA8"/>
    <w:rsid w:val="00406AC8"/>
    <w:rsid w:val="00410E20"/>
    <w:rsid w:val="004138D7"/>
    <w:rsid w:val="00413B91"/>
    <w:rsid w:val="00414E3F"/>
    <w:rsid w:val="004262A9"/>
    <w:rsid w:val="00441469"/>
    <w:rsid w:val="004476FC"/>
    <w:rsid w:val="004545B4"/>
    <w:rsid w:val="00460F0A"/>
    <w:rsid w:val="00474052"/>
    <w:rsid w:val="00475D4E"/>
    <w:rsid w:val="0048074F"/>
    <w:rsid w:val="00486EB0"/>
    <w:rsid w:val="004A081A"/>
    <w:rsid w:val="004D4C7F"/>
    <w:rsid w:val="0050253E"/>
    <w:rsid w:val="005064C8"/>
    <w:rsid w:val="00513122"/>
    <w:rsid w:val="00513241"/>
    <w:rsid w:val="0052566E"/>
    <w:rsid w:val="005334D4"/>
    <w:rsid w:val="00541D83"/>
    <w:rsid w:val="00552A7A"/>
    <w:rsid w:val="0056356A"/>
    <w:rsid w:val="005723DD"/>
    <w:rsid w:val="005766B1"/>
    <w:rsid w:val="00586BA1"/>
    <w:rsid w:val="00592A7E"/>
    <w:rsid w:val="005B31B0"/>
    <w:rsid w:val="005F4606"/>
    <w:rsid w:val="005F5A11"/>
    <w:rsid w:val="00613DA3"/>
    <w:rsid w:val="0064148F"/>
    <w:rsid w:val="00651138"/>
    <w:rsid w:val="00667CF0"/>
    <w:rsid w:val="006708ED"/>
    <w:rsid w:val="006910C9"/>
    <w:rsid w:val="006938D0"/>
    <w:rsid w:val="006A0202"/>
    <w:rsid w:val="006A1FD9"/>
    <w:rsid w:val="006A5057"/>
    <w:rsid w:val="006A5B2A"/>
    <w:rsid w:val="006D0267"/>
    <w:rsid w:val="006D0B78"/>
    <w:rsid w:val="006D1230"/>
    <w:rsid w:val="006D2F05"/>
    <w:rsid w:val="006D674F"/>
    <w:rsid w:val="006E2B78"/>
    <w:rsid w:val="006E3FC2"/>
    <w:rsid w:val="00702070"/>
    <w:rsid w:val="00703136"/>
    <w:rsid w:val="007034B6"/>
    <w:rsid w:val="007134B0"/>
    <w:rsid w:val="00715799"/>
    <w:rsid w:val="007234D7"/>
    <w:rsid w:val="0072697D"/>
    <w:rsid w:val="00736027"/>
    <w:rsid w:val="00751641"/>
    <w:rsid w:val="00752C05"/>
    <w:rsid w:val="0075558A"/>
    <w:rsid w:val="00767669"/>
    <w:rsid w:val="0077085E"/>
    <w:rsid w:val="007722A3"/>
    <w:rsid w:val="007750DB"/>
    <w:rsid w:val="0079219D"/>
    <w:rsid w:val="007A61CE"/>
    <w:rsid w:val="007B06B5"/>
    <w:rsid w:val="007C1679"/>
    <w:rsid w:val="007D048E"/>
    <w:rsid w:val="007D5C3A"/>
    <w:rsid w:val="007F4DFB"/>
    <w:rsid w:val="0080084F"/>
    <w:rsid w:val="00814008"/>
    <w:rsid w:val="00822E38"/>
    <w:rsid w:val="0084230E"/>
    <w:rsid w:val="008526CC"/>
    <w:rsid w:val="00861DD0"/>
    <w:rsid w:val="00874645"/>
    <w:rsid w:val="008837A1"/>
    <w:rsid w:val="008C7936"/>
    <w:rsid w:val="008E6FC9"/>
    <w:rsid w:val="008F0F37"/>
    <w:rsid w:val="008F3D41"/>
    <w:rsid w:val="00907E5E"/>
    <w:rsid w:val="00910017"/>
    <w:rsid w:val="00920D6D"/>
    <w:rsid w:val="00937437"/>
    <w:rsid w:val="00942FE9"/>
    <w:rsid w:val="00953E92"/>
    <w:rsid w:val="0096527D"/>
    <w:rsid w:val="00992DDD"/>
    <w:rsid w:val="009B4E8F"/>
    <w:rsid w:val="009C0F24"/>
    <w:rsid w:val="009C46EF"/>
    <w:rsid w:val="009C4AE4"/>
    <w:rsid w:val="009E7386"/>
    <w:rsid w:val="009E7C65"/>
    <w:rsid w:val="00A055E8"/>
    <w:rsid w:val="00A126C9"/>
    <w:rsid w:val="00A13C94"/>
    <w:rsid w:val="00A13E0B"/>
    <w:rsid w:val="00A31463"/>
    <w:rsid w:val="00A31EA7"/>
    <w:rsid w:val="00A477C8"/>
    <w:rsid w:val="00A605EB"/>
    <w:rsid w:val="00A614D2"/>
    <w:rsid w:val="00A827E8"/>
    <w:rsid w:val="00AA6C6B"/>
    <w:rsid w:val="00AB4AF0"/>
    <w:rsid w:val="00AC1FE7"/>
    <w:rsid w:val="00AC45B2"/>
    <w:rsid w:val="00AD0156"/>
    <w:rsid w:val="00AD2C8C"/>
    <w:rsid w:val="00AD487D"/>
    <w:rsid w:val="00AE4C26"/>
    <w:rsid w:val="00AF2B6E"/>
    <w:rsid w:val="00AF6888"/>
    <w:rsid w:val="00B02024"/>
    <w:rsid w:val="00B12939"/>
    <w:rsid w:val="00B249C2"/>
    <w:rsid w:val="00B2660F"/>
    <w:rsid w:val="00B43028"/>
    <w:rsid w:val="00B46404"/>
    <w:rsid w:val="00B56C34"/>
    <w:rsid w:val="00B57B35"/>
    <w:rsid w:val="00B86955"/>
    <w:rsid w:val="00B933E2"/>
    <w:rsid w:val="00BB40EC"/>
    <w:rsid w:val="00BD0AE3"/>
    <w:rsid w:val="00BD3D24"/>
    <w:rsid w:val="00BD4658"/>
    <w:rsid w:val="00BE2829"/>
    <w:rsid w:val="00BF6AC2"/>
    <w:rsid w:val="00C06557"/>
    <w:rsid w:val="00C91BAB"/>
    <w:rsid w:val="00C96A24"/>
    <w:rsid w:val="00CB0827"/>
    <w:rsid w:val="00CC2925"/>
    <w:rsid w:val="00CC57DD"/>
    <w:rsid w:val="00CE03D8"/>
    <w:rsid w:val="00CE7BF5"/>
    <w:rsid w:val="00CF02FF"/>
    <w:rsid w:val="00CF1227"/>
    <w:rsid w:val="00D26A9D"/>
    <w:rsid w:val="00D30F14"/>
    <w:rsid w:val="00D31D98"/>
    <w:rsid w:val="00D32E1A"/>
    <w:rsid w:val="00D3716C"/>
    <w:rsid w:val="00D40D22"/>
    <w:rsid w:val="00D44ADD"/>
    <w:rsid w:val="00D45D83"/>
    <w:rsid w:val="00D60439"/>
    <w:rsid w:val="00D63062"/>
    <w:rsid w:val="00D70869"/>
    <w:rsid w:val="00D773B5"/>
    <w:rsid w:val="00D951A3"/>
    <w:rsid w:val="00DB3068"/>
    <w:rsid w:val="00DC6884"/>
    <w:rsid w:val="00E0268C"/>
    <w:rsid w:val="00E16C77"/>
    <w:rsid w:val="00E51AE0"/>
    <w:rsid w:val="00E61297"/>
    <w:rsid w:val="00E71D75"/>
    <w:rsid w:val="00E71E68"/>
    <w:rsid w:val="00E74F75"/>
    <w:rsid w:val="00E93344"/>
    <w:rsid w:val="00EA2C58"/>
    <w:rsid w:val="00EC0292"/>
    <w:rsid w:val="00EC54B9"/>
    <w:rsid w:val="00ED39A4"/>
    <w:rsid w:val="00ED72DF"/>
    <w:rsid w:val="00EE7514"/>
    <w:rsid w:val="00EF346B"/>
    <w:rsid w:val="00EF4BE9"/>
    <w:rsid w:val="00F03EDC"/>
    <w:rsid w:val="00F07492"/>
    <w:rsid w:val="00F12848"/>
    <w:rsid w:val="00F24DC4"/>
    <w:rsid w:val="00F40BA9"/>
    <w:rsid w:val="00F513D8"/>
    <w:rsid w:val="00F54E5F"/>
    <w:rsid w:val="00F60C1B"/>
    <w:rsid w:val="00F7551D"/>
    <w:rsid w:val="00F8539A"/>
    <w:rsid w:val="00F87C86"/>
    <w:rsid w:val="00F921DC"/>
    <w:rsid w:val="00FA7769"/>
    <w:rsid w:val="00FB09BC"/>
    <w:rsid w:val="00FC7453"/>
    <w:rsid w:val="00FC74D6"/>
    <w:rsid w:val="00FD4E07"/>
    <w:rsid w:val="00FE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CFB3F7"/>
  <w15:chartTrackingRefBased/>
  <w15:docId w15:val="{5EF1106B-C63E-41BA-B6E4-1C5C9EA1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4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41D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41D83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3F5355"/>
    <w:pPr>
      <w:ind w:left="720"/>
    </w:pPr>
  </w:style>
  <w:style w:type="table" w:styleId="TableGrid">
    <w:name w:val="Table Grid"/>
    <w:basedOn w:val="TableNormal"/>
    <w:uiPriority w:val="59"/>
    <w:rsid w:val="00046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Companies%20and%20Funds\CCCC%20Ltd\Directors\Templates\CCCC%20Ltd_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CCCC Ltd_Agenda template.dotx</Template>
  <TotalTime>4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Christian City Church Carlingford Ltd</vt:lpstr>
    </vt:vector>
  </TitlesOfParts>
  <Company>Christian City Church Carlingford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City Church Carlingford Ltd</dc:title>
  <dc:subject/>
  <dc:creator>Peirangi Stiles</dc:creator>
  <cp:keywords/>
  <cp:lastModifiedBy>Justin Ware</cp:lastModifiedBy>
  <cp:revision>5</cp:revision>
  <cp:lastPrinted>2013-10-16T01:24:00Z</cp:lastPrinted>
  <dcterms:created xsi:type="dcterms:W3CDTF">2021-07-14T23:29:00Z</dcterms:created>
  <dcterms:modified xsi:type="dcterms:W3CDTF">2021-07-20T01:54:00Z</dcterms:modified>
</cp:coreProperties>
</file>